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34" w:rsidRDefault="00323234" w:rsidP="004E3209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Победители и призёры</w:t>
      </w:r>
      <w:r w:rsidRPr="00826D10">
        <w:rPr>
          <w:b/>
          <w:sz w:val="28"/>
          <w:szCs w:val="28"/>
        </w:rPr>
        <w:t xml:space="preserve"> заочного</w:t>
      </w:r>
      <w:r>
        <w:rPr>
          <w:b/>
          <w:sz w:val="28"/>
          <w:szCs w:val="28"/>
        </w:rPr>
        <w:t xml:space="preserve"> областного </w:t>
      </w:r>
      <w:r w:rsidRPr="00826D10">
        <w:rPr>
          <w:b/>
          <w:sz w:val="28"/>
          <w:szCs w:val="28"/>
        </w:rPr>
        <w:t>фотоконкурса «Не устаём удивляться</w:t>
      </w:r>
      <w:r>
        <w:rPr>
          <w:b/>
          <w:sz w:val="28"/>
          <w:szCs w:val="28"/>
        </w:rPr>
        <w:t>!</w:t>
      </w:r>
      <w:r w:rsidRPr="00826D1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2023 год</w:t>
      </w:r>
    </w:p>
    <w:p w:rsidR="00323234" w:rsidRDefault="00323234" w:rsidP="00826D10">
      <w:pPr>
        <w:jc w:val="center"/>
        <w:rPr>
          <w:b/>
          <w:sz w:val="28"/>
          <w:szCs w:val="28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5"/>
        <w:gridCol w:w="2869"/>
        <w:gridCol w:w="2269"/>
        <w:gridCol w:w="1770"/>
        <w:gridCol w:w="1232"/>
        <w:gridCol w:w="4866"/>
      </w:tblGrid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 xml:space="preserve">Образовательная организация 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 xml:space="preserve">Название работы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 xml:space="preserve">Работа </w:t>
            </w:r>
          </w:p>
        </w:tc>
      </w:tr>
      <w:tr w:rsidR="00323234" w:rsidTr="00BC5F4F">
        <w:tc>
          <w:tcPr>
            <w:tcW w:w="15021" w:type="dxa"/>
            <w:gridSpan w:val="6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Номинация «Туристская жизнь»</w:t>
            </w:r>
          </w:p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Дорохина Арина Руслановна 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МБОУ «Средняя общеобразовательная школа № 6 имени А.С. Пушкина»</w:t>
            </w:r>
          </w:p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г. Калуга </w:t>
            </w:r>
          </w:p>
          <w:p w:rsidR="00323234" w:rsidRPr="00BC5F4F" w:rsidRDefault="00323234" w:rsidP="00313DEC">
            <w:pPr>
              <w:rPr>
                <w:sz w:val="28"/>
                <w:szCs w:val="28"/>
              </w:rPr>
            </w:pP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Покорители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88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1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style="position:absolute;left:0;text-align:left;margin-left:34.8pt;margin-top:.1pt;width:112.5pt;height:150pt;z-index:251655168;visibility:visible;mso-position-horizontal-relative:text;mso-position-vertical-relative:text" wrapcoords="-144 0 -144 21492 21600 21492 21600 0 -144 0">
                  <v:imagedata r:id="rId4" o:title=""/>
                  <w10:wrap type="through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Алексеева Мария Игоревна 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МКОУ «Дом детского творчества» г. Жиздра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Точка кипения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86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2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1137C5">
              <w:rPr>
                <w:noProof/>
              </w:rPr>
              <w:pict>
                <v:shape id="Рисунок 1" o:spid="_x0000_i1025" type="#_x0000_t75" style="width:187.5pt;height:103.5pt;visibility:visible">
                  <v:imagedata r:id="rId5" o:title="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Гутарева Дарина Юрьевна</w:t>
            </w:r>
          </w:p>
        </w:tc>
        <w:tc>
          <w:tcPr>
            <w:tcW w:w="2869" w:type="dxa"/>
          </w:tcPr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«Шайковская с</w:t>
            </w:r>
            <w:r w:rsidRPr="00BC5F4F">
              <w:rPr>
                <w:sz w:val="28"/>
                <w:szCs w:val="28"/>
              </w:rPr>
              <w:t>редняя общеобразовательная школа №2»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 «Кировский район»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Сила в единстве с природой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85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3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3" o:spid="_x0000_s1027" type="#_x0000_t75" style="position:absolute;left:0;text-align:left;margin-left:20.25pt;margin-top:8pt;width:188.5pt;height:105.75pt;z-index:-251660288;visibility:visible;mso-position-horizontal-relative:text;mso-position-vertical-relative:text">
                  <v:imagedata r:id="rId6" o:title="" croptop="13213f"/>
                </v:shape>
              </w:pict>
            </w:r>
          </w:p>
        </w:tc>
      </w:tr>
      <w:tr w:rsidR="00323234" w:rsidTr="00BC5F4F">
        <w:tc>
          <w:tcPr>
            <w:tcW w:w="15021" w:type="dxa"/>
            <w:gridSpan w:val="6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Номинация «Обитатели дикой природы»</w:t>
            </w:r>
          </w:p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23234" w:rsidTr="00BC5F4F">
        <w:trPr>
          <w:trHeight w:val="1397"/>
        </w:trPr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Васюкова Людмила Сергеевна</w:t>
            </w:r>
          </w:p>
        </w:tc>
        <w:tc>
          <w:tcPr>
            <w:tcW w:w="2869" w:type="dxa"/>
          </w:tcPr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МКОУ «Кировский лицей» имени Засуженного учителя РФ Уборцева Ю.Е.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Киров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Встреча с белкой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89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1</w:t>
            </w:r>
          </w:p>
        </w:tc>
        <w:tc>
          <w:tcPr>
            <w:tcW w:w="4866" w:type="dxa"/>
          </w:tcPr>
          <w:p w:rsidR="00323234" w:rsidRPr="00BC5F4F" w:rsidRDefault="00323234" w:rsidP="00FC2D21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4" o:spid="_x0000_s1028" type="#_x0000_t75" style="position:absolute;margin-left:49.4pt;margin-top:0;width:144.75pt;height:144.75pt;z-index:-251659264;visibility:visible;mso-position-horizontal-relative:text;mso-position-vertical-relative:text" wrapcoords="-112 0 -112 21488 21600 21488 21600 0 -112 0">
                  <v:imagedata r:id="rId7" o:title=""/>
                  <w10:wrap type="through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Ларин Алексей Андреевич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МБОУ «Гимназия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№ 24»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г. Калуга 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Величественный зубр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88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2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noProof/>
                <w:sz w:val="28"/>
                <w:szCs w:val="28"/>
              </w:rPr>
              <w:pict>
                <v:shape id="Рисунок 5" o:spid="_x0000_i1026" type="#_x0000_t75" style="width:222pt;height:147.75pt;visibility:visible">
                  <v:imagedata r:id="rId8" o:title="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Рогачева Василиса Сергеевна 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МКОУ «Пеневичская основная школа»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 «Хвастовичский район»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Вместе теплее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87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3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noProof/>
                <w:sz w:val="28"/>
                <w:szCs w:val="28"/>
              </w:rPr>
              <w:pict>
                <v:shape id="Рисунок 6" o:spid="_x0000_i1027" type="#_x0000_t75" style="width:223.5pt;height:150.75pt;visibility:visible">
                  <v:imagedata r:id="rId9" o:title=""/>
                </v:shape>
              </w:pict>
            </w:r>
          </w:p>
        </w:tc>
      </w:tr>
      <w:tr w:rsidR="00323234" w:rsidTr="00BC5F4F">
        <w:tc>
          <w:tcPr>
            <w:tcW w:w="15021" w:type="dxa"/>
            <w:gridSpan w:val="6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Номинация «Макромир»</w:t>
            </w:r>
          </w:p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Давыдкина Мария</w:t>
            </w:r>
          </w:p>
        </w:tc>
        <w:tc>
          <w:tcPr>
            <w:tcW w:w="2869" w:type="dxa"/>
          </w:tcPr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МКОУ «Средняя общеобразовательная школа №1</w:t>
            </w:r>
          </w:p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им. полководца Воротынского М.И.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 «Бабынинский район»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Насекомый утконос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90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1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noProof/>
                <w:sz w:val="28"/>
                <w:szCs w:val="28"/>
              </w:rPr>
              <w:pict>
                <v:shape id="Рисунок 7" o:spid="_x0000_i1028" type="#_x0000_t75" style="width:135.75pt;height:159.75pt;visibility:visible">
                  <v:imagedata r:id="rId10" o:title="" cropbottom="8345f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Ларин Алексей Андреевич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МБОУ «Гимназия №24»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г. Калуга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Простым глазом не увидишь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89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2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8" o:spid="_x0000_s1029" type="#_x0000_t75" style="position:absolute;left:0;text-align:left;margin-left:11.15pt;margin-top:.05pt;width:191.95pt;height:133.35pt;z-index:251660288;visibility:visible;mso-position-horizontal-relative:text;mso-position-vertical-relative:text" wrapcoords="-84 0 -84 21479 21600 21479 21600 0 -84 0">
                  <v:imagedata r:id="rId11" o:title=""/>
                  <w10:wrap type="through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Рыбина Елена Евгеньевна 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МКОУ </w:t>
            </w:r>
          </w:p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«Акимовская основная</w:t>
            </w:r>
          </w:p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общеобразовательная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  <w:r w:rsidRPr="00BC5F4F">
              <w:rPr>
                <w:sz w:val="28"/>
                <w:szCs w:val="28"/>
              </w:rPr>
              <w:t>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 «</w:t>
            </w:r>
            <w:r w:rsidRPr="00BC5F4F">
              <w:rPr>
                <w:sz w:val="28"/>
                <w:szCs w:val="28"/>
              </w:rPr>
              <w:t xml:space="preserve"> Жиздринский р</w:t>
            </w:r>
            <w:r>
              <w:rPr>
                <w:sz w:val="28"/>
                <w:szCs w:val="28"/>
              </w:rPr>
              <w:t>ай</w:t>
            </w:r>
            <w:r w:rsidRPr="00BC5F4F">
              <w:rPr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t>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Весенние пробуждение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87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3</w:t>
            </w:r>
          </w:p>
        </w:tc>
        <w:tc>
          <w:tcPr>
            <w:tcW w:w="4866" w:type="dxa"/>
            <w:vAlign w:val="center"/>
          </w:tcPr>
          <w:p w:rsidR="00323234" w:rsidRPr="00BC5F4F" w:rsidRDefault="00323234" w:rsidP="00BC5F4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9" o:spid="_x0000_s1030" type="#_x0000_t75" style="position:absolute;left:0;text-align:left;margin-left:14.25pt;margin-top:-127.4pt;width:189pt;height:130.4pt;z-index:251658240;visibility:visible;mso-position-horizontal-relative:text;mso-position-vertical-relative:text">
                  <v:imagedata r:id="rId12" o:title=""/>
                  <w10:wrap type="topAndBottom"/>
                </v:shape>
              </w:pict>
            </w:r>
          </w:p>
        </w:tc>
      </w:tr>
      <w:tr w:rsidR="00323234" w:rsidTr="00BC5F4F">
        <w:tc>
          <w:tcPr>
            <w:tcW w:w="15021" w:type="dxa"/>
            <w:gridSpan w:val="6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sz w:val="28"/>
                <w:szCs w:val="28"/>
              </w:rPr>
              <w:t>Номинация «Наставничество - содействие творчеству»</w: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Алексеева Мария Игоревна 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МКОУ ДО 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«Дом детского творчества»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г. Жиздра 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Всё под контролем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86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1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10" o:spid="_x0000_s1031" type="#_x0000_t75" style="position:absolute;left:0;text-align:left;margin-left:-.85pt;margin-top:17.45pt;width:231.9pt;height:130.1pt;z-index:251659264;visibility:visible;mso-position-horizontal-relative:text;mso-position-vertical-relative:text" wrapcoords="-70 0 -70 21475 21600 21475 21600 0 -70 0">
                  <v:imagedata r:id="rId13" o:title=""/>
                  <w10:wrap type="through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Конкин Егор Вячеславович </w:t>
            </w:r>
          </w:p>
        </w:tc>
        <w:tc>
          <w:tcPr>
            <w:tcW w:w="28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МКОУ «СОШ №2» им. генерала армии В.И. Исакова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г. Киров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Творим чудеса из глины 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84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2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noProof/>
                <w:sz w:val="28"/>
                <w:szCs w:val="28"/>
              </w:rPr>
              <w:pict>
                <v:shape id="Рисунок 11" o:spid="_x0000_i1029" type="#_x0000_t75" style="width:147.75pt;height:179.25pt;visibility:visible">
                  <v:imagedata r:id="rId14" o:title=""/>
                </v:shape>
              </w:pict>
            </w:r>
          </w:p>
        </w:tc>
      </w:tr>
      <w:tr w:rsidR="00323234" w:rsidTr="00BC5F4F">
        <w:tc>
          <w:tcPr>
            <w:tcW w:w="2015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Евсеева Дарья Владимировна </w:t>
            </w:r>
          </w:p>
        </w:tc>
        <w:tc>
          <w:tcPr>
            <w:tcW w:w="2869" w:type="dxa"/>
          </w:tcPr>
          <w:p w:rsidR="00323234" w:rsidRDefault="00323234" w:rsidP="00BC5F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</w:t>
            </w:r>
            <w:r w:rsidRPr="00BC5F4F">
              <w:rPr>
                <w:sz w:val="28"/>
                <w:szCs w:val="28"/>
              </w:rPr>
              <w:t>Средняя общеобразовательная школа №2» им. Генерала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армии В.И. Исакова</w:t>
            </w:r>
          </w:p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 xml:space="preserve"> г. Киров</w:t>
            </w:r>
          </w:p>
        </w:tc>
        <w:tc>
          <w:tcPr>
            <w:tcW w:w="2269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Увлеченные работой</w:t>
            </w:r>
          </w:p>
        </w:tc>
        <w:tc>
          <w:tcPr>
            <w:tcW w:w="1770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83</w:t>
            </w:r>
          </w:p>
        </w:tc>
        <w:tc>
          <w:tcPr>
            <w:tcW w:w="1232" w:type="dxa"/>
          </w:tcPr>
          <w:p w:rsidR="00323234" w:rsidRPr="00BC5F4F" w:rsidRDefault="00323234" w:rsidP="00BC5F4F">
            <w:pPr>
              <w:jc w:val="center"/>
              <w:rPr>
                <w:sz w:val="28"/>
                <w:szCs w:val="28"/>
              </w:rPr>
            </w:pPr>
            <w:r w:rsidRPr="00BC5F4F">
              <w:rPr>
                <w:sz w:val="28"/>
                <w:szCs w:val="28"/>
              </w:rPr>
              <w:t>3</w:t>
            </w:r>
          </w:p>
        </w:tc>
        <w:tc>
          <w:tcPr>
            <w:tcW w:w="4866" w:type="dxa"/>
          </w:tcPr>
          <w:p w:rsidR="00323234" w:rsidRPr="00BC5F4F" w:rsidRDefault="00323234" w:rsidP="00BC5F4F">
            <w:pPr>
              <w:jc w:val="center"/>
              <w:rPr>
                <w:b/>
                <w:sz w:val="28"/>
                <w:szCs w:val="28"/>
              </w:rPr>
            </w:pPr>
            <w:r w:rsidRPr="00BC5F4F">
              <w:rPr>
                <w:b/>
                <w:noProof/>
                <w:sz w:val="28"/>
                <w:szCs w:val="28"/>
              </w:rPr>
              <w:pict>
                <v:shape id="Рисунок 12" o:spid="_x0000_i1030" type="#_x0000_t75" style="width:228.75pt;height:129pt;visibility:visible">
                  <v:imagedata r:id="rId15" o:title=""/>
                </v:shape>
              </w:pict>
            </w:r>
          </w:p>
        </w:tc>
      </w:tr>
    </w:tbl>
    <w:p w:rsidR="00323234" w:rsidRPr="00826D10" w:rsidRDefault="00323234" w:rsidP="00313DEC">
      <w:pPr>
        <w:jc w:val="center"/>
      </w:pPr>
    </w:p>
    <w:sectPr w:rsidR="00323234" w:rsidRPr="00826D10" w:rsidSect="00826D1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4656"/>
    <w:rsid w:val="001137C5"/>
    <w:rsid w:val="001B661E"/>
    <w:rsid w:val="002D4EA1"/>
    <w:rsid w:val="00313DEC"/>
    <w:rsid w:val="00323234"/>
    <w:rsid w:val="004C3A3F"/>
    <w:rsid w:val="004E3209"/>
    <w:rsid w:val="00542C08"/>
    <w:rsid w:val="00631F14"/>
    <w:rsid w:val="00826D10"/>
    <w:rsid w:val="008815CB"/>
    <w:rsid w:val="008A1D2B"/>
    <w:rsid w:val="00944656"/>
    <w:rsid w:val="009A01FF"/>
    <w:rsid w:val="009B5A0C"/>
    <w:rsid w:val="00A11855"/>
    <w:rsid w:val="00BC5F4F"/>
    <w:rsid w:val="00C47783"/>
    <w:rsid w:val="00CF494B"/>
    <w:rsid w:val="00DC5E4A"/>
    <w:rsid w:val="00EE2E2E"/>
    <w:rsid w:val="00EE48D9"/>
    <w:rsid w:val="00F26A90"/>
    <w:rsid w:val="00FC2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E4A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semiHidden/>
    <w:rsid w:val="00C47783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477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7783"/>
    <w:pPr>
      <w:widowControl w:val="0"/>
      <w:autoSpaceDE w:val="0"/>
      <w:autoSpaceDN w:val="0"/>
      <w:adjustRightInd w:val="0"/>
    </w:pPr>
    <w:rPr>
      <w:rFonts w:ascii="Courier New" w:eastAsia="Times New Roman" w:hAnsi="Courier New"/>
      <w:sz w:val="20"/>
      <w:szCs w:val="20"/>
    </w:rPr>
  </w:style>
  <w:style w:type="table" w:styleId="TableGrid">
    <w:name w:val="Table Grid"/>
    <w:basedOn w:val="TableNormal"/>
    <w:uiPriority w:val="99"/>
    <w:rsid w:val="00826D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4E320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087D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09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256</Words>
  <Characters>1463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Победители и призёры заочного областного фотоконкурса «Не устаём удивляться</dc:title>
  <dc:subject/>
  <dc:creator>Пользователь</dc:creator>
  <cp:keywords/>
  <dc:description/>
  <cp:lastModifiedBy>artist.85@bk.ru</cp:lastModifiedBy>
  <cp:revision>2</cp:revision>
  <dcterms:created xsi:type="dcterms:W3CDTF">2023-10-23T10:18:00Z</dcterms:created>
  <dcterms:modified xsi:type="dcterms:W3CDTF">2023-10-23T10:18:00Z</dcterms:modified>
</cp:coreProperties>
</file>